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BADD" w14:textId="7B28C7AB" w:rsidR="00A27383" w:rsidRDefault="000C24D5" w:rsidP="00646DF6">
      <w:pPr>
        <w:pStyle w:val="Title"/>
      </w:pPr>
      <w:r>
        <w:t>Namita Mekala</w:t>
      </w:r>
    </w:p>
    <w:p w14:paraId="6680F30A" w14:textId="103A8762" w:rsidR="001653DF" w:rsidRPr="00A36DDC" w:rsidRDefault="001653DF" w:rsidP="00646DF6">
      <w:pPr>
        <w:pStyle w:val="Title"/>
        <w:rPr>
          <w:sz w:val="18"/>
          <w:szCs w:val="18"/>
        </w:rPr>
      </w:pPr>
      <w:r w:rsidRPr="00A36DDC">
        <w:rPr>
          <w:sz w:val="18"/>
          <w:szCs w:val="18"/>
        </w:rPr>
        <w:t xml:space="preserve">I  use </w:t>
      </w:r>
      <w:r w:rsidR="002B1E9F" w:rsidRPr="00A36DDC">
        <w:rPr>
          <w:sz w:val="18"/>
          <w:szCs w:val="18"/>
        </w:rPr>
        <w:t xml:space="preserve">a combination of </w:t>
      </w:r>
      <w:r w:rsidRPr="00A36DDC">
        <w:rPr>
          <w:sz w:val="18"/>
          <w:szCs w:val="18"/>
        </w:rPr>
        <w:t>my creative and technical strengths to</w:t>
      </w:r>
      <w:r w:rsidR="002B1E9F" w:rsidRPr="00A36DDC">
        <w:rPr>
          <w:sz w:val="18"/>
          <w:szCs w:val="18"/>
        </w:rPr>
        <w:t xml:space="preserve"> collaborate </w:t>
      </w:r>
      <w:r w:rsidR="001E3904" w:rsidRPr="00A36DDC">
        <w:rPr>
          <w:sz w:val="18"/>
          <w:szCs w:val="18"/>
        </w:rPr>
        <w:t>alongside engineering</w:t>
      </w:r>
      <w:r w:rsidR="00457F20">
        <w:rPr>
          <w:sz w:val="18"/>
          <w:szCs w:val="18"/>
        </w:rPr>
        <w:t xml:space="preserve"> and </w:t>
      </w:r>
      <w:r w:rsidR="002B1E9F" w:rsidRPr="00A36DDC">
        <w:rPr>
          <w:sz w:val="18"/>
          <w:szCs w:val="18"/>
        </w:rPr>
        <w:t>design team</w:t>
      </w:r>
      <w:r w:rsidR="00457F20">
        <w:rPr>
          <w:sz w:val="18"/>
          <w:szCs w:val="18"/>
        </w:rPr>
        <w:t xml:space="preserve">s </w:t>
      </w:r>
      <w:r w:rsidR="002B1E9F" w:rsidRPr="00A36DDC">
        <w:rPr>
          <w:sz w:val="18"/>
          <w:szCs w:val="18"/>
        </w:rPr>
        <w:t xml:space="preserve">that develop </w:t>
      </w:r>
      <w:r w:rsidR="00544DFE">
        <w:rPr>
          <w:sz w:val="18"/>
          <w:szCs w:val="18"/>
        </w:rPr>
        <w:t xml:space="preserve">effective </w:t>
      </w:r>
      <w:r w:rsidR="002B1E9F" w:rsidRPr="00A36DDC">
        <w:rPr>
          <w:sz w:val="18"/>
          <w:szCs w:val="18"/>
        </w:rPr>
        <w:t>product</w:t>
      </w:r>
      <w:r w:rsidR="00F27687" w:rsidRPr="00A36DDC">
        <w:rPr>
          <w:sz w:val="18"/>
          <w:szCs w:val="18"/>
        </w:rPr>
        <w:t>s</w:t>
      </w:r>
      <w:r w:rsidR="002B1E9F" w:rsidRPr="00A36DDC">
        <w:rPr>
          <w:sz w:val="18"/>
          <w:szCs w:val="18"/>
        </w:rPr>
        <w:t xml:space="preserve"> that</w:t>
      </w:r>
      <w:r w:rsidRPr="00A36DDC">
        <w:rPr>
          <w:sz w:val="18"/>
          <w:szCs w:val="18"/>
        </w:rPr>
        <w:t xml:space="preserve"> add value to</w:t>
      </w:r>
      <w:r w:rsidR="002B1E9F" w:rsidRPr="00A36DDC">
        <w:rPr>
          <w:sz w:val="18"/>
          <w:szCs w:val="18"/>
        </w:rPr>
        <w:t xml:space="preserve"> </w:t>
      </w:r>
      <w:r w:rsidR="00544DFE">
        <w:rPr>
          <w:sz w:val="18"/>
          <w:szCs w:val="18"/>
        </w:rPr>
        <w:t>global</w:t>
      </w:r>
      <w:r w:rsidR="002B1E9F" w:rsidRPr="00A36DDC">
        <w:rPr>
          <w:sz w:val="18"/>
          <w:szCs w:val="18"/>
        </w:rPr>
        <w:t xml:space="preserve"> industry </w:t>
      </w:r>
      <w:r w:rsidR="00544DFE">
        <w:rPr>
          <w:sz w:val="18"/>
          <w:szCs w:val="18"/>
        </w:rPr>
        <w:t xml:space="preserve">through engineering design and collaboration. </w:t>
      </w:r>
    </w:p>
    <w:p w14:paraId="02266F12" w14:textId="5770ED2E" w:rsidR="007B5D5D" w:rsidRDefault="00F517E0" w:rsidP="00F517E0">
      <w:pPr>
        <w:spacing w:after="0"/>
      </w:pPr>
      <w:hyperlink r:id="rId9" w:history="1">
        <w:r w:rsidRPr="00F517E0">
          <w:rPr>
            <w:rStyle w:val="Hyperlink"/>
          </w:rPr>
          <w:t>namita.mekala@gmail.com</w:t>
        </w:r>
      </w:hyperlink>
      <w:r w:rsidRPr="006C101D">
        <w:t xml:space="preserve">| </w:t>
      </w:r>
      <w:hyperlink r:id="rId10" w:history="1">
        <w:r w:rsidR="007B5D5D" w:rsidRPr="000A0A3D">
          <w:rPr>
            <w:rStyle w:val="Hyperlink"/>
          </w:rPr>
          <w:t>https://namitamekala.wixsite.com/projects</w:t>
        </w:r>
      </w:hyperlink>
    </w:p>
    <w:p w14:paraId="62CC0EBD" w14:textId="77777777" w:rsidR="007B5D5D" w:rsidRPr="006C101D" w:rsidRDefault="007B5D5D" w:rsidP="00F517E0">
      <w:pPr>
        <w:spacing w:after="0"/>
      </w:pPr>
    </w:p>
    <w:p w14:paraId="67E49B14" w14:textId="77777777" w:rsidR="00F80F86" w:rsidRPr="006C101D" w:rsidRDefault="00F80F86" w:rsidP="00F80F86">
      <w:pPr>
        <w:spacing w:after="0"/>
      </w:pPr>
      <w:r w:rsidRPr="00F517E0">
        <w:rPr>
          <w:b/>
        </w:rPr>
        <w:t>Education</w:t>
      </w:r>
    </w:p>
    <w:p w14:paraId="481E4D32" w14:textId="77777777" w:rsidR="00F80F86" w:rsidRDefault="00F80F86" w:rsidP="00F80F86">
      <w:pPr>
        <w:spacing w:after="0"/>
      </w:pPr>
      <w:r w:rsidRPr="001178BB">
        <w:t xml:space="preserve">Purdue University – </w:t>
      </w:r>
      <w:proofErr w:type="spellStart"/>
      <w:proofErr w:type="gramStart"/>
      <w:r w:rsidRPr="001178BB">
        <w:t>Bachelors</w:t>
      </w:r>
      <w:proofErr w:type="spellEnd"/>
      <w:r w:rsidRPr="001178BB">
        <w:t xml:space="preserve"> of Science Engineering</w:t>
      </w:r>
      <w:proofErr w:type="gramEnd"/>
      <w:r w:rsidRPr="001178BB">
        <w:t xml:space="preserve"> | Major: Multidisciplinary Engineering - Visual Design Engineering Concentration | Minor: Product Lifecycle Management | </w:t>
      </w:r>
      <w:r>
        <w:t>Graduation</w:t>
      </w:r>
      <w:r w:rsidRPr="001178BB">
        <w:t xml:space="preserve"> 2022</w:t>
      </w:r>
    </w:p>
    <w:p w14:paraId="6669B8F3" w14:textId="77777777" w:rsidR="00F80F86" w:rsidRDefault="00F80F86" w:rsidP="00F80F86">
      <w:pPr>
        <w:spacing w:after="0"/>
      </w:pPr>
    </w:p>
    <w:p w14:paraId="411B323C" w14:textId="5174E133" w:rsidR="006C101D" w:rsidRDefault="000C24D5" w:rsidP="00B26925">
      <w:pPr>
        <w:spacing w:after="0"/>
        <w:rPr>
          <w:b/>
        </w:rPr>
      </w:pPr>
      <w:r w:rsidRPr="006C101D">
        <w:rPr>
          <w:b/>
        </w:rPr>
        <w:t>Experience</w:t>
      </w:r>
    </w:p>
    <w:p w14:paraId="395C4370" w14:textId="48639714" w:rsidR="00CE3C9A" w:rsidRPr="006C101D" w:rsidRDefault="00CE3C9A" w:rsidP="00CE3C9A">
      <w:pPr>
        <w:spacing w:after="0"/>
        <w:rPr>
          <w:i/>
          <w:iCs/>
        </w:rPr>
      </w:pPr>
      <w:r w:rsidRPr="006C101D">
        <w:rPr>
          <w:i/>
          <w:iCs/>
        </w:rPr>
        <w:t xml:space="preserve">Cisco </w:t>
      </w:r>
      <w:r>
        <w:rPr>
          <w:i/>
          <w:iCs/>
        </w:rPr>
        <w:t>System</w:t>
      </w:r>
      <w:r w:rsidR="00F80F86">
        <w:rPr>
          <w:i/>
          <w:iCs/>
        </w:rPr>
        <w:t>s,</w:t>
      </w:r>
      <w:r w:rsidRPr="006C101D">
        <w:rPr>
          <w:i/>
          <w:iCs/>
        </w:rPr>
        <w:t xml:space="preserve"> </w:t>
      </w:r>
      <w:r>
        <w:rPr>
          <w:i/>
          <w:iCs/>
        </w:rPr>
        <w:t>San Francisco,</w:t>
      </w:r>
      <w:r w:rsidRPr="006C101D">
        <w:rPr>
          <w:i/>
          <w:iCs/>
        </w:rPr>
        <w:t xml:space="preserve"> </w:t>
      </w:r>
      <w:r>
        <w:rPr>
          <w:i/>
          <w:iCs/>
        </w:rPr>
        <w:t>CA</w:t>
      </w:r>
      <w:r w:rsidR="00F80F86">
        <w:rPr>
          <w:i/>
          <w:iCs/>
        </w:rPr>
        <w:t xml:space="preserve"> </w:t>
      </w:r>
    </w:p>
    <w:p w14:paraId="66B91308" w14:textId="2B227FEF" w:rsidR="00CE3C9A" w:rsidRDefault="00CE3C9A" w:rsidP="00CE3C9A">
      <w:pPr>
        <w:pStyle w:val="ListParagraph"/>
        <w:numPr>
          <w:ilvl w:val="0"/>
          <w:numId w:val="25"/>
        </w:numPr>
        <w:spacing w:after="0"/>
      </w:pPr>
      <w:r>
        <w:t xml:space="preserve">UX </w:t>
      </w:r>
      <w:proofErr w:type="gramStart"/>
      <w:r>
        <w:t>Engineer</w:t>
      </w:r>
      <w:r w:rsidRPr="006C101D">
        <w:t xml:space="preserve">,  </w:t>
      </w:r>
      <w:r>
        <w:t>July</w:t>
      </w:r>
      <w:proofErr w:type="gramEnd"/>
      <w:r>
        <w:t xml:space="preserve"> 2022 </w:t>
      </w:r>
      <w:r w:rsidRPr="006C101D">
        <w:t xml:space="preserve">– </w:t>
      </w:r>
      <w:r>
        <w:t>Present</w:t>
      </w:r>
    </w:p>
    <w:p w14:paraId="49BED96C" w14:textId="284F9CFA" w:rsidR="00CE3C9A" w:rsidRPr="00F80F86" w:rsidRDefault="00F80F86" w:rsidP="00CE3C9A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F80F86">
        <w:rPr>
          <w:sz w:val="18"/>
          <w:szCs w:val="18"/>
        </w:rPr>
        <w:t>Worked on four different teams during my team here, worked as a backend software engineer briefly before being moved to various UX teams</w:t>
      </w:r>
    </w:p>
    <w:p w14:paraId="0B8070CD" w14:textId="5815205E" w:rsidR="00F80F86" w:rsidRPr="00F80F86" w:rsidRDefault="00F80F86" w:rsidP="00CE3C9A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F80F86">
        <w:rPr>
          <w:sz w:val="18"/>
          <w:szCs w:val="18"/>
        </w:rPr>
        <w:t xml:space="preserve">Created ample amounts of product page designs for projects with </w:t>
      </w:r>
      <w:r w:rsidR="004F05BE">
        <w:rPr>
          <w:sz w:val="18"/>
          <w:szCs w:val="18"/>
        </w:rPr>
        <w:t xml:space="preserve">internal stakeholders or </w:t>
      </w:r>
      <w:proofErr w:type="gramStart"/>
      <w:r w:rsidRPr="00F80F86">
        <w:rPr>
          <w:sz w:val="18"/>
          <w:szCs w:val="18"/>
        </w:rPr>
        <w:t>third party</w:t>
      </w:r>
      <w:proofErr w:type="gramEnd"/>
      <w:r w:rsidRPr="00F80F86">
        <w:rPr>
          <w:sz w:val="18"/>
          <w:szCs w:val="18"/>
        </w:rPr>
        <w:t xml:space="preserve"> companies</w:t>
      </w:r>
    </w:p>
    <w:p w14:paraId="1861066D" w14:textId="7FBD9D7C" w:rsidR="00F80F86" w:rsidRDefault="00F80F86" w:rsidP="00CE3C9A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F80F86">
        <w:rPr>
          <w:sz w:val="18"/>
          <w:szCs w:val="18"/>
        </w:rPr>
        <w:t>Created site maps, wireframes, and storyboards to then create an initial mockup, then would review with both internal and external stakeholders to reiterate design to fit needs and respect limitations</w:t>
      </w:r>
    </w:p>
    <w:p w14:paraId="434004FC" w14:textId="0849C15E" w:rsidR="00F80F86" w:rsidRDefault="00F80F86" w:rsidP="00CE3C9A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Conducted </w:t>
      </w:r>
      <w:r w:rsidR="004F05BE">
        <w:rPr>
          <w:sz w:val="18"/>
          <w:szCs w:val="18"/>
        </w:rPr>
        <w:t xml:space="preserve">and presented </w:t>
      </w:r>
      <w:r>
        <w:rPr>
          <w:sz w:val="18"/>
          <w:szCs w:val="18"/>
        </w:rPr>
        <w:t xml:space="preserve">research in beta interviews and through client calls synthesizing and analyzing all the data. </w:t>
      </w:r>
    </w:p>
    <w:p w14:paraId="738DE98D" w14:textId="58569683" w:rsidR="00CE3C9A" w:rsidRPr="00F80F86" w:rsidRDefault="00F80F86" w:rsidP="00B26925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Lead a taxonomy audit over a suite of products to implement invariable vocabulary to maintain consistent understanding</w:t>
      </w:r>
    </w:p>
    <w:p w14:paraId="63DECA80" w14:textId="064F6025" w:rsidR="00316A47" w:rsidRPr="006C101D" w:rsidRDefault="00316A47" w:rsidP="00316A47">
      <w:pPr>
        <w:spacing w:after="0"/>
        <w:rPr>
          <w:i/>
          <w:iCs/>
        </w:rPr>
      </w:pPr>
      <w:r w:rsidRPr="006C101D">
        <w:rPr>
          <w:i/>
          <w:iCs/>
        </w:rPr>
        <w:t xml:space="preserve">Cisco </w:t>
      </w:r>
      <w:r>
        <w:rPr>
          <w:i/>
          <w:iCs/>
        </w:rPr>
        <w:t>Systems</w:t>
      </w:r>
      <w:r w:rsidRPr="006C101D">
        <w:rPr>
          <w:i/>
          <w:iCs/>
        </w:rPr>
        <w:t xml:space="preserve">, </w:t>
      </w:r>
      <w:r>
        <w:rPr>
          <w:i/>
          <w:iCs/>
        </w:rPr>
        <w:t>Alpharetta,</w:t>
      </w:r>
      <w:r w:rsidRPr="006C101D">
        <w:rPr>
          <w:i/>
          <w:iCs/>
        </w:rPr>
        <w:t xml:space="preserve"> </w:t>
      </w:r>
      <w:r>
        <w:rPr>
          <w:i/>
          <w:iCs/>
        </w:rPr>
        <w:t>GA</w:t>
      </w:r>
    </w:p>
    <w:p w14:paraId="750B78DF" w14:textId="5DF6EF62" w:rsidR="00316A47" w:rsidRPr="006C101D" w:rsidRDefault="00316A47" w:rsidP="00316A47">
      <w:pPr>
        <w:pStyle w:val="ListParagraph"/>
        <w:numPr>
          <w:ilvl w:val="0"/>
          <w:numId w:val="25"/>
        </w:numPr>
        <w:spacing w:after="0"/>
      </w:pPr>
      <w:r>
        <w:t xml:space="preserve">Technical Undergraduate </w:t>
      </w:r>
      <w:proofErr w:type="gramStart"/>
      <w:r w:rsidRPr="006C101D">
        <w:t xml:space="preserve">Intern,  </w:t>
      </w:r>
      <w:r>
        <w:t>May</w:t>
      </w:r>
      <w:proofErr w:type="gramEnd"/>
      <w:r>
        <w:t xml:space="preserve"> </w:t>
      </w:r>
      <w:r w:rsidRPr="006C101D">
        <w:t>20</w:t>
      </w:r>
      <w:r>
        <w:t xml:space="preserve">21 </w:t>
      </w:r>
      <w:r w:rsidRPr="006C101D">
        <w:t xml:space="preserve">– </w:t>
      </w:r>
      <w:r>
        <w:t xml:space="preserve">August </w:t>
      </w:r>
      <w:r w:rsidRPr="006C101D">
        <w:t>20</w:t>
      </w:r>
      <w:r>
        <w:t>21</w:t>
      </w:r>
      <w:r w:rsidRPr="006C101D">
        <w:t xml:space="preserve"> </w:t>
      </w:r>
    </w:p>
    <w:p w14:paraId="0BF03AEC" w14:textId="4E19CD6F" w:rsidR="00316A47" w:rsidRPr="00A36DDC" w:rsidRDefault="00EC609E" w:rsidP="00EC609E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A36DDC">
        <w:rPr>
          <w:sz w:val="18"/>
          <w:szCs w:val="18"/>
        </w:rPr>
        <w:t>Worked on redesigning infrastructure for a data collector receiving data from various devices: routers, switches, firewalls</w:t>
      </w:r>
    </w:p>
    <w:p w14:paraId="4EEAF95C" w14:textId="4602275D" w:rsidR="00EC609E" w:rsidRPr="00A36DDC" w:rsidRDefault="00EC609E" w:rsidP="00EC609E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A36DDC">
        <w:rPr>
          <w:sz w:val="18"/>
          <w:szCs w:val="18"/>
        </w:rPr>
        <w:t>Created a new infrastructure that increased efficiency</w:t>
      </w:r>
      <w:r w:rsidR="00A36DDC" w:rsidRPr="00A36DDC">
        <w:rPr>
          <w:sz w:val="18"/>
          <w:szCs w:val="18"/>
        </w:rPr>
        <w:t xml:space="preserve"> in automation testing and allowed for better readability of code making new additions difficult to implement </w:t>
      </w:r>
    </w:p>
    <w:p w14:paraId="5BAD05A2" w14:textId="1B329146" w:rsidR="00A36DDC" w:rsidRPr="00A36DDC" w:rsidRDefault="00A36DDC" w:rsidP="00A36DDC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A36DDC">
        <w:rPr>
          <w:sz w:val="18"/>
          <w:szCs w:val="18"/>
        </w:rPr>
        <w:t>Revamped the system by featuring independent pieces working together as opposed to one large system</w:t>
      </w:r>
    </w:p>
    <w:p w14:paraId="0C486DCA" w14:textId="6FB7E8F4" w:rsidR="00DC7E65" w:rsidRPr="006C101D" w:rsidRDefault="00DC7E65" w:rsidP="00646DF6">
      <w:pPr>
        <w:spacing w:after="0"/>
        <w:rPr>
          <w:i/>
          <w:iCs/>
        </w:rPr>
      </w:pPr>
      <w:r w:rsidRPr="006C101D">
        <w:rPr>
          <w:i/>
          <w:iCs/>
        </w:rPr>
        <w:t xml:space="preserve">Cisco </w:t>
      </w:r>
      <w:r w:rsidR="000C62AD">
        <w:rPr>
          <w:i/>
          <w:iCs/>
        </w:rPr>
        <w:t>Systems</w:t>
      </w:r>
      <w:r w:rsidR="00BA333D" w:rsidRPr="006C101D">
        <w:rPr>
          <w:i/>
          <w:iCs/>
        </w:rPr>
        <w:t>, San Jose</w:t>
      </w:r>
      <w:r w:rsidR="008E1EC0" w:rsidRPr="006C101D">
        <w:rPr>
          <w:i/>
          <w:iCs/>
        </w:rPr>
        <w:t>.</w:t>
      </w:r>
      <w:r w:rsidR="00BA333D" w:rsidRPr="006C101D">
        <w:rPr>
          <w:i/>
          <w:iCs/>
        </w:rPr>
        <w:t xml:space="preserve"> C</w:t>
      </w:r>
      <w:r w:rsidR="008E1EC0" w:rsidRPr="006C101D">
        <w:rPr>
          <w:i/>
          <w:iCs/>
        </w:rPr>
        <w:t>A</w:t>
      </w:r>
    </w:p>
    <w:p w14:paraId="6655D595" w14:textId="25E0A501" w:rsidR="00DC7E65" w:rsidRPr="006C101D" w:rsidRDefault="006C101D" w:rsidP="00DC7E65">
      <w:pPr>
        <w:pStyle w:val="ListParagraph"/>
        <w:numPr>
          <w:ilvl w:val="0"/>
          <w:numId w:val="25"/>
        </w:numPr>
        <w:spacing w:after="0"/>
      </w:pPr>
      <w:r>
        <w:t xml:space="preserve">Mechanical Engineering </w:t>
      </w:r>
      <w:proofErr w:type="gramStart"/>
      <w:r w:rsidR="00DC7E65" w:rsidRPr="006C101D">
        <w:t xml:space="preserve">Intern,  </w:t>
      </w:r>
      <w:r w:rsidR="00AE76DE">
        <w:t>May</w:t>
      </w:r>
      <w:proofErr w:type="gramEnd"/>
      <w:r w:rsidR="00AE76DE">
        <w:t xml:space="preserve"> </w:t>
      </w:r>
      <w:r w:rsidR="00DC7E65" w:rsidRPr="006C101D">
        <w:t xml:space="preserve">2019 – </w:t>
      </w:r>
      <w:r w:rsidR="00AE76DE">
        <w:t xml:space="preserve">August </w:t>
      </w:r>
      <w:r w:rsidR="00DC7E65" w:rsidRPr="006C101D">
        <w:t>2019</w:t>
      </w:r>
      <w:r w:rsidR="008E1EC0" w:rsidRPr="006C101D">
        <w:t xml:space="preserve"> </w:t>
      </w:r>
    </w:p>
    <w:p w14:paraId="1FE64EF9" w14:textId="4233EC17" w:rsidR="00AE76DE" w:rsidRPr="00A36DDC" w:rsidRDefault="00DC7E65" w:rsidP="00AE76DE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A36DDC">
        <w:rPr>
          <w:sz w:val="18"/>
          <w:szCs w:val="18"/>
        </w:rPr>
        <w:t>Worke</w:t>
      </w:r>
      <w:r w:rsidR="00594768" w:rsidRPr="00A36DDC">
        <w:rPr>
          <w:sz w:val="18"/>
          <w:szCs w:val="18"/>
        </w:rPr>
        <w:t>d on set up</w:t>
      </w:r>
      <w:r w:rsidR="00BD32F0" w:rsidRPr="00A36DDC">
        <w:rPr>
          <w:sz w:val="18"/>
          <w:szCs w:val="18"/>
        </w:rPr>
        <w:t>,</w:t>
      </w:r>
      <w:r w:rsidR="00594768" w:rsidRPr="00A36DDC">
        <w:rPr>
          <w:sz w:val="18"/>
          <w:szCs w:val="18"/>
        </w:rPr>
        <w:t xml:space="preserve"> dissembling of server</w:t>
      </w:r>
      <w:r w:rsidR="00BD32F0" w:rsidRPr="00A36DDC">
        <w:rPr>
          <w:sz w:val="18"/>
          <w:szCs w:val="18"/>
        </w:rPr>
        <w:t>,</w:t>
      </w:r>
      <w:r w:rsidR="00594768" w:rsidRPr="00A36DDC">
        <w:rPr>
          <w:sz w:val="18"/>
          <w:szCs w:val="18"/>
        </w:rPr>
        <w:t xml:space="preserve"> switch set up</w:t>
      </w:r>
      <w:r w:rsidR="00BD32F0" w:rsidRPr="00A36DDC">
        <w:rPr>
          <w:sz w:val="18"/>
          <w:szCs w:val="18"/>
        </w:rPr>
        <w:t>, and CAD presentation</w:t>
      </w:r>
      <w:r w:rsidR="00B34D3C" w:rsidRPr="00A36DDC">
        <w:rPr>
          <w:sz w:val="18"/>
          <w:szCs w:val="18"/>
        </w:rPr>
        <w:t xml:space="preserve">s for testing heatsink designs for server product development </w:t>
      </w:r>
    </w:p>
    <w:p w14:paraId="0B4F2DF2" w14:textId="1706BA34" w:rsidR="00594768" w:rsidRPr="00A36DDC" w:rsidRDefault="00594768" w:rsidP="00DC7E65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A36DDC">
        <w:rPr>
          <w:sz w:val="18"/>
          <w:szCs w:val="18"/>
        </w:rPr>
        <w:t>Collected data into excel spreadsheets</w:t>
      </w:r>
      <w:r w:rsidR="00555600" w:rsidRPr="00A36DDC">
        <w:rPr>
          <w:sz w:val="18"/>
          <w:szCs w:val="18"/>
        </w:rPr>
        <w:t>,</w:t>
      </w:r>
      <w:r w:rsidRPr="00A36DDC">
        <w:rPr>
          <w:sz w:val="18"/>
          <w:szCs w:val="18"/>
        </w:rPr>
        <w:t xml:space="preserve"> created graphs</w:t>
      </w:r>
      <w:r w:rsidR="00555600" w:rsidRPr="00A36DDC">
        <w:rPr>
          <w:sz w:val="18"/>
          <w:szCs w:val="18"/>
        </w:rPr>
        <w:t>,</w:t>
      </w:r>
      <w:r w:rsidRPr="00A36DDC">
        <w:rPr>
          <w:sz w:val="18"/>
          <w:szCs w:val="18"/>
        </w:rPr>
        <w:t xml:space="preserve"> and presentations for thermal analysis</w:t>
      </w:r>
      <w:r w:rsidR="00AE76DE" w:rsidRPr="00A36DDC">
        <w:rPr>
          <w:sz w:val="18"/>
          <w:szCs w:val="18"/>
        </w:rPr>
        <w:t xml:space="preserve"> of heatsink prototypes and internal fan cooling systems </w:t>
      </w:r>
      <w:r w:rsidR="00B34D3C" w:rsidRPr="00A36DDC">
        <w:rPr>
          <w:sz w:val="18"/>
          <w:szCs w:val="18"/>
        </w:rPr>
        <w:t>for company analysis and decision-making</w:t>
      </w:r>
    </w:p>
    <w:p w14:paraId="5072DD7E" w14:textId="385A1BA2" w:rsidR="00AE76DE" w:rsidRPr="00A36DDC" w:rsidRDefault="00AE76DE" w:rsidP="00DC7E65">
      <w:pPr>
        <w:pStyle w:val="ListParagraph"/>
        <w:numPr>
          <w:ilvl w:val="1"/>
          <w:numId w:val="25"/>
        </w:numPr>
        <w:spacing w:after="0"/>
        <w:rPr>
          <w:sz w:val="18"/>
          <w:szCs w:val="18"/>
        </w:rPr>
      </w:pPr>
      <w:r w:rsidRPr="00A36DDC">
        <w:rPr>
          <w:sz w:val="18"/>
          <w:szCs w:val="18"/>
        </w:rPr>
        <w:t>Made presentations about heatsink prototypes with cost analysis, efficiency analysis, and effectiveness analysis</w:t>
      </w:r>
      <w:r w:rsidR="00B34D3C" w:rsidRPr="00A36DDC">
        <w:rPr>
          <w:sz w:val="18"/>
          <w:szCs w:val="18"/>
        </w:rPr>
        <w:t xml:space="preserve"> for potential product approval </w:t>
      </w:r>
    </w:p>
    <w:p w14:paraId="1FEB2BF3" w14:textId="6215A161" w:rsidR="000C24D5" w:rsidRPr="006C101D" w:rsidRDefault="000C24D5" w:rsidP="00646DF6">
      <w:pPr>
        <w:spacing w:after="0"/>
        <w:rPr>
          <w:i/>
          <w:iCs/>
        </w:rPr>
      </w:pPr>
      <w:r w:rsidRPr="006C101D">
        <w:rPr>
          <w:i/>
          <w:iCs/>
        </w:rPr>
        <w:t>NASA Ames Research Center, Mountainview, CA</w:t>
      </w:r>
    </w:p>
    <w:p w14:paraId="21ADC8F0" w14:textId="6A9E258F" w:rsidR="000C24D5" w:rsidRPr="006C101D" w:rsidRDefault="000C24D5" w:rsidP="00646DF6">
      <w:pPr>
        <w:pStyle w:val="ListParagraph"/>
        <w:numPr>
          <w:ilvl w:val="0"/>
          <w:numId w:val="19"/>
        </w:numPr>
        <w:spacing w:after="0"/>
      </w:pPr>
      <w:r w:rsidRPr="006C101D">
        <w:t xml:space="preserve">Intern, </w:t>
      </w:r>
      <w:r w:rsidR="00AE76DE">
        <w:t xml:space="preserve">February </w:t>
      </w:r>
      <w:r w:rsidRPr="006C101D">
        <w:t xml:space="preserve">2018 – </w:t>
      </w:r>
      <w:r w:rsidR="00AE76DE">
        <w:t xml:space="preserve">May </w:t>
      </w:r>
      <w:r w:rsidRPr="006C101D">
        <w:t xml:space="preserve">2018 </w:t>
      </w:r>
    </w:p>
    <w:p w14:paraId="10767C94" w14:textId="21174B14" w:rsidR="00680FDB" w:rsidRPr="00B34D3C" w:rsidRDefault="00680FDB" w:rsidP="00646DF6">
      <w:pPr>
        <w:pStyle w:val="ListParagraph"/>
        <w:numPr>
          <w:ilvl w:val="1"/>
          <w:numId w:val="19"/>
        </w:numPr>
        <w:spacing w:after="0"/>
      </w:pPr>
      <w:r w:rsidRPr="00B34D3C">
        <w:t>Assisted astrophysicists Dr. Sean Colgan and Dr. Naseem Rangwala with their research on the Large Magellanic Cloud</w:t>
      </w:r>
      <w:r w:rsidR="00C3085B" w:rsidRPr="00B34D3C">
        <w:t xml:space="preserve"> (LMC)</w:t>
      </w:r>
      <w:r w:rsidR="00B34D3C" w:rsidRPr="00B34D3C">
        <w:t xml:space="preserve"> to find specific compounds in the LMC</w:t>
      </w:r>
    </w:p>
    <w:p w14:paraId="32010484" w14:textId="7130D060" w:rsidR="00680FDB" w:rsidRPr="00B34D3C" w:rsidRDefault="00680FDB" w:rsidP="00646DF6">
      <w:pPr>
        <w:pStyle w:val="ListParagraph"/>
        <w:numPr>
          <w:ilvl w:val="1"/>
          <w:numId w:val="19"/>
        </w:numPr>
        <w:spacing w:after="0"/>
      </w:pPr>
      <w:r w:rsidRPr="00B34D3C">
        <w:t>Learned how to code in Python to smooth, sort, and analyze data from the ALMA interferometer</w:t>
      </w:r>
    </w:p>
    <w:p w14:paraId="0C747293" w14:textId="357BC432" w:rsidR="00A17BAF" w:rsidRDefault="00680FDB" w:rsidP="00DC7E65">
      <w:pPr>
        <w:pStyle w:val="ListParagraph"/>
        <w:numPr>
          <w:ilvl w:val="1"/>
          <w:numId w:val="19"/>
        </w:numPr>
        <w:spacing w:after="0"/>
      </w:pPr>
      <w:r w:rsidRPr="00B34D3C">
        <w:t xml:space="preserve">Used code to isolate significant data </w:t>
      </w:r>
      <w:r w:rsidR="00C3085B" w:rsidRPr="00B34D3C">
        <w:t>and identified that Carbon Monoxide, Sulfur Dioxide, and Nitric Oxide exist in the LMC</w:t>
      </w:r>
      <w:r w:rsidR="00B34D3C" w:rsidRPr="00B34D3C">
        <w:t xml:space="preserve"> which gave us a better understanding of the LMC and what it’s composed of</w:t>
      </w:r>
    </w:p>
    <w:p w14:paraId="050B4080" w14:textId="77777777" w:rsidR="00F80F86" w:rsidRPr="00B34D3C" w:rsidRDefault="00F80F86" w:rsidP="00F80F86">
      <w:pPr>
        <w:pStyle w:val="ListParagraph"/>
        <w:spacing w:after="0"/>
        <w:ind w:left="1440"/>
      </w:pPr>
    </w:p>
    <w:p w14:paraId="0A7D5ADE" w14:textId="70EF87C5" w:rsidR="007D3541" w:rsidRPr="006C101D" w:rsidRDefault="000C24D5" w:rsidP="00646DF6">
      <w:pPr>
        <w:spacing w:after="0"/>
        <w:rPr>
          <w:b/>
        </w:rPr>
      </w:pPr>
      <w:r w:rsidRPr="006C101D">
        <w:rPr>
          <w:b/>
        </w:rPr>
        <w:t>Skills</w:t>
      </w:r>
      <w:r w:rsidR="001B403A" w:rsidRPr="006C101D">
        <w:rPr>
          <w:b/>
        </w:rPr>
        <w:t xml:space="preserve"> and Coursework</w:t>
      </w:r>
    </w:p>
    <w:p w14:paraId="69C0C545" w14:textId="77777777" w:rsidR="00594768" w:rsidRPr="006C101D" w:rsidRDefault="00594768" w:rsidP="001B403A">
      <w:pPr>
        <w:pStyle w:val="ListParagraph"/>
        <w:spacing w:after="0"/>
        <w:sectPr w:rsidR="00594768" w:rsidRPr="006C101D" w:rsidSect="001B0A98">
          <w:footerReference w:type="even" r:id="rId11"/>
          <w:footerReference w:type="default" r:id="rId12"/>
          <w:footerReference w:type="first" r:id="rId13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07D1CDB" w14:textId="752D4211" w:rsidR="000C24D5" w:rsidRDefault="00774552" w:rsidP="00646DF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proofErr w:type="spellStart"/>
      <w:r w:rsidRPr="00846488">
        <w:rPr>
          <w:sz w:val="22"/>
          <w:szCs w:val="22"/>
        </w:rPr>
        <w:t>Solidworks</w:t>
      </w:r>
      <w:proofErr w:type="spellEnd"/>
      <w:r w:rsidR="001653DF" w:rsidRPr="00846488">
        <w:rPr>
          <w:sz w:val="22"/>
          <w:szCs w:val="22"/>
        </w:rPr>
        <w:t xml:space="preserve"> (85 hours</w:t>
      </w:r>
      <w:proofErr w:type="gramStart"/>
      <w:r w:rsidR="001653DF" w:rsidRPr="00846488">
        <w:rPr>
          <w:sz w:val="22"/>
          <w:szCs w:val="22"/>
        </w:rPr>
        <w:t xml:space="preserve">) </w:t>
      </w:r>
      <w:r w:rsidR="0048124E" w:rsidRPr="00846488">
        <w:rPr>
          <w:sz w:val="22"/>
          <w:szCs w:val="22"/>
        </w:rPr>
        <w:t>,</w:t>
      </w:r>
      <w:proofErr w:type="gramEnd"/>
      <w:r w:rsidR="00F00750" w:rsidRPr="00846488">
        <w:rPr>
          <w:sz w:val="22"/>
          <w:szCs w:val="22"/>
        </w:rPr>
        <w:t xml:space="preserve"> Catia</w:t>
      </w:r>
      <w:r w:rsidR="001653DF" w:rsidRPr="00846488">
        <w:rPr>
          <w:sz w:val="22"/>
          <w:szCs w:val="22"/>
        </w:rPr>
        <w:t xml:space="preserve"> (50 hours</w:t>
      </w:r>
      <w:proofErr w:type="gramStart"/>
      <w:r w:rsidR="001653DF" w:rsidRPr="00846488">
        <w:rPr>
          <w:sz w:val="22"/>
          <w:szCs w:val="22"/>
        </w:rPr>
        <w:t xml:space="preserve">) </w:t>
      </w:r>
      <w:r w:rsidR="0048124E" w:rsidRPr="00846488">
        <w:rPr>
          <w:sz w:val="22"/>
          <w:szCs w:val="22"/>
        </w:rPr>
        <w:t>,</w:t>
      </w:r>
      <w:proofErr w:type="gramEnd"/>
      <w:r w:rsidR="0048124E" w:rsidRPr="00846488">
        <w:rPr>
          <w:sz w:val="22"/>
          <w:szCs w:val="22"/>
        </w:rPr>
        <w:t xml:space="preserve"> Creo </w:t>
      </w:r>
      <w:proofErr w:type="gramStart"/>
      <w:r w:rsidR="001653DF" w:rsidRPr="00846488">
        <w:rPr>
          <w:sz w:val="22"/>
          <w:szCs w:val="22"/>
        </w:rPr>
        <w:t>(</w:t>
      </w:r>
      <w:r w:rsidR="00544DFE" w:rsidRPr="00846488">
        <w:rPr>
          <w:sz w:val="22"/>
          <w:szCs w:val="22"/>
        </w:rPr>
        <w:t xml:space="preserve"> 20</w:t>
      </w:r>
      <w:proofErr w:type="gramEnd"/>
      <w:r w:rsidR="00544DFE" w:rsidRPr="00846488">
        <w:rPr>
          <w:sz w:val="22"/>
          <w:szCs w:val="22"/>
        </w:rPr>
        <w:t xml:space="preserve"> </w:t>
      </w:r>
      <w:r w:rsidR="001653DF" w:rsidRPr="00846488">
        <w:rPr>
          <w:sz w:val="22"/>
          <w:szCs w:val="22"/>
        </w:rPr>
        <w:t xml:space="preserve">hours) </w:t>
      </w:r>
      <w:r w:rsidRPr="00846488">
        <w:rPr>
          <w:sz w:val="22"/>
          <w:szCs w:val="22"/>
        </w:rPr>
        <w:t>CAD software</w:t>
      </w:r>
      <w:r w:rsidR="001653DF" w:rsidRPr="00846488">
        <w:rPr>
          <w:sz w:val="22"/>
          <w:szCs w:val="22"/>
        </w:rPr>
        <w:t xml:space="preserve">  </w:t>
      </w:r>
    </w:p>
    <w:p w14:paraId="3A3A00F5" w14:textId="3ED49775" w:rsidR="00F80F86" w:rsidRDefault="00F80F86" w:rsidP="00F80F8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Figma (315 hours)</w:t>
      </w:r>
    </w:p>
    <w:p w14:paraId="1A317374" w14:textId="1134B44F" w:rsidR="00F80F86" w:rsidRPr="00F80F86" w:rsidRDefault="00F80F86" w:rsidP="00F80F8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Miro (100 hours)</w:t>
      </w:r>
    </w:p>
    <w:p w14:paraId="4825A450" w14:textId="4789DA92" w:rsidR="00774552" w:rsidRDefault="00774552" w:rsidP="00646DF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 w:rsidRPr="00846488">
        <w:rPr>
          <w:sz w:val="22"/>
          <w:szCs w:val="22"/>
        </w:rPr>
        <w:t>Maya 3D animation software</w:t>
      </w:r>
      <w:r w:rsidR="00F80F86">
        <w:rPr>
          <w:sz w:val="22"/>
          <w:szCs w:val="22"/>
        </w:rPr>
        <w:t xml:space="preserve"> (</w:t>
      </w:r>
      <w:r w:rsidR="0089112E">
        <w:rPr>
          <w:sz w:val="22"/>
          <w:szCs w:val="22"/>
        </w:rPr>
        <w:t>55</w:t>
      </w:r>
      <w:r w:rsidR="00F80F86">
        <w:rPr>
          <w:sz w:val="22"/>
          <w:szCs w:val="22"/>
        </w:rPr>
        <w:t xml:space="preserve"> hours)</w:t>
      </w:r>
    </w:p>
    <w:p w14:paraId="5000F789" w14:textId="12084DF3" w:rsidR="00F80F86" w:rsidRDefault="00F80F86" w:rsidP="00646DF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Wix, </w:t>
      </w:r>
      <w:proofErr w:type="spellStart"/>
      <w:r>
        <w:rPr>
          <w:sz w:val="22"/>
          <w:szCs w:val="22"/>
        </w:rPr>
        <w:t>Wordpress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Webflow</w:t>
      </w:r>
      <w:proofErr w:type="spellEnd"/>
      <w:r>
        <w:rPr>
          <w:sz w:val="22"/>
          <w:szCs w:val="22"/>
        </w:rPr>
        <w:t xml:space="preserve"> (275 hours) </w:t>
      </w:r>
    </w:p>
    <w:p w14:paraId="5FFF2549" w14:textId="31996D4E" w:rsidR="0089112E" w:rsidRPr="00846488" w:rsidRDefault="0089112E" w:rsidP="00646DF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Balsamique</w:t>
      </w:r>
      <w:proofErr w:type="spellEnd"/>
      <w:r>
        <w:rPr>
          <w:sz w:val="22"/>
          <w:szCs w:val="22"/>
        </w:rPr>
        <w:t xml:space="preserve"> Wireframes (15 hours)</w:t>
      </w:r>
    </w:p>
    <w:p w14:paraId="0A27E536" w14:textId="4A5E3C41" w:rsidR="007628E2" w:rsidRPr="00846488" w:rsidRDefault="00F00750" w:rsidP="00646DF6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 w:rsidRPr="00846488">
        <w:rPr>
          <w:sz w:val="22"/>
          <w:szCs w:val="22"/>
        </w:rPr>
        <w:t>Spatial Drawing</w:t>
      </w:r>
    </w:p>
    <w:p w14:paraId="4C5173F0" w14:textId="36F3F5CD" w:rsidR="00BF0861" w:rsidRPr="00846488" w:rsidRDefault="00CE3C9A" w:rsidP="000C24D5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Word Suite </w:t>
      </w:r>
      <w:r w:rsidR="00F00750" w:rsidRPr="00846488">
        <w:rPr>
          <w:sz w:val="22"/>
          <w:szCs w:val="22"/>
        </w:rPr>
        <w:t>and MATLAB</w:t>
      </w:r>
    </w:p>
    <w:p w14:paraId="1AE1D0DE" w14:textId="595B4C5E" w:rsidR="00457F20" w:rsidRDefault="00544DFE" w:rsidP="00457F20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 w:rsidRPr="00846488">
        <w:rPr>
          <w:sz w:val="22"/>
          <w:szCs w:val="22"/>
        </w:rPr>
        <w:t xml:space="preserve">Human Centered Design </w:t>
      </w:r>
    </w:p>
    <w:p w14:paraId="2152480E" w14:textId="05B0325B" w:rsidR="0089112E" w:rsidRDefault="0089112E" w:rsidP="00457F20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SVG Gator (5 hours)</w:t>
      </w:r>
    </w:p>
    <w:p w14:paraId="4D10D688" w14:textId="3F94FF5D" w:rsidR="00475258" w:rsidRDefault="00475258" w:rsidP="00457F20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Threat Hunting Workshop 5.2.5 </w:t>
      </w:r>
    </w:p>
    <w:p w14:paraId="7D1D34AE" w14:textId="1941596D" w:rsidR="00475258" w:rsidRDefault="00B23F15" w:rsidP="00457F20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proofErr w:type="spellStart"/>
      <w:r w:rsidRPr="000001D9">
        <w:rPr>
          <w:sz w:val="22"/>
          <w:szCs w:val="22"/>
        </w:rPr>
        <w:t>eCornell</w:t>
      </w:r>
      <w:proofErr w:type="spellEnd"/>
      <w:r w:rsidRPr="000001D9">
        <w:rPr>
          <w:sz w:val="22"/>
          <w:szCs w:val="22"/>
        </w:rPr>
        <w:t xml:space="preserve"> </w:t>
      </w:r>
      <w:r w:rsidR="000001D9">
        <w:rPr>
          <w:sz w:val="22"/>
          <w:szCs w:val="22"/>
        </w:rPr>
        <w:t>course: Developing a UX Design Concept</w:t>
      </w:r>
    </w:p>
    <w:p w14:paraId="41656900" w14:textId="7730A662" w:rsidR="000001D9" w:rsidRPr="000001D9" w:rsidRDefault="000001D9" w:rsidP="00457F20">
      <w:pPr>
        <w:pStyle w:val="ListParagraph"/>
        <w:numPr>
          <w:ilvl w:val="0"/>
          <w:numId w:val="18"/>
        </w:numPr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eCornell</w:t>
      </w:r>
      <w:proofErr w:type="spellEnd"/>
      <w:r>
        <w:rPr>
          <w:sz w:val="22"/>
          <w:szCs w:val="22"/>
        </w:rPr>
        <w:t xml:space="preserve"> course: Prototyping and UX Feedback</w:t>
      </w:r>
    </w:p>
    <w:p w14:paraId="18F38267" w14:textId="77777777" w:rsidR="00475258" w:rsidRDefault="00475258" w:rsidP="00475258">
      <w:pPr>
        <w:pStyle w:val="ListParagraph"/>
        <w:spacing w:after="0"/>
        <w:rPr>
          <w:sz w:val="22"/>
          <w:szCs w:val="22"/>
        </w:rPr>
      </w:pPr>
    </w:p>
    <w:p w14:paraId="585C5D23" w14:textId="77777777" w:rsidR="00475258" w:rsidRDefault="00475258" w:rsidP="00475258">
      <w:pPr>
        <w:pStyle w:val="ListParagraph"/>
        <w:spacing w:after="0"/>
        <w:rPr>
          <w:sz w:val="22"/>
          <w:szCs w:val="22"/>
        </w:rPr>
        <w:sectPr w:rsidR="00475258" w:rsidSect="00475258">
          <w:footerReference w:type="even" r:id="rId14"/>
          <w:footerReference w:type="default" r:id="rId15"/>
          <w:footerReference w:type="first" r:id="rId16"/>
          <w:type w:val="continuous"/>
          <w:pgSz w:w="12240" w:h="15840"/>
          <w:pgMar w:top="720" w:right="720" w:bottom="720" w:left="720" w:header="720" w:footer="720" w:gutter="0"/>
          <w:cols w:num="2" w:space="720"/>
          <w:titlePg/>
          <w:docGrid w:linePitch="360"/>
        </w:sectPr>
      </w:pPr>
    </w:p>
    <w:p w14:paraId="1A347077" w14:textId="77777777" w:rsidR="00475258" w:rsidRDefault="00475258" w:rsidP="00475258">
      <w:pPr>
        <w:pStyle w:val="ListParagraph"/>
        <w:spacing w:after="0"/>
        <w:rPr>
          <w:sz w:val="22"/>
          <w:szCs w:val="22"/>
        </w:rPr>
      </w:pPr>
    </w:p>
    <w:p w14:paraId="36BE5817" w14:textId="77777777" w:rsidR="0089112E" w:rsidRDefault="0089112E" w:rsidP="0089112E">
      <w:pPr>
        <w:spacing w:after="0"/>
        <w:rPr>
          <w:sz w:val="22"/>
          <w:szCs w:val="22"/>
        </w:rPr>
      </w:pPr>
    </w:p>
    <w:p w14:paraId="4122EA42" w14:textId="77777777" w:rsidR="0089112E" w:rsidRPr="0089112E" w:rsidRDefault="0089112E" w:rsidP="0089112E">
      <w:pPr>
        <w:spacing w:after="0"/>
        <w:rPr>
          <w:sz w:val="22"/>
          <w:szCs w:val="22"/>
        </w:rPr>
      </w:pPr>
    </w:p>
    <w:p w14:paraId="0394D436" w14:textId="77777777" w:rsidR="0049590F" w:rsidRDefault="0049590F" w:rsidP="00B16AB7">
      <w:pPr>
        <w:spacing w:after="0"/>
        <w:rPr>
          <w:sz w:val="22"/>
          <w:szCs w:val="22"/>
        </w:rPr>
      </w:pPr>
    </w:p>
    <w:sectPr w:rsidR="0049590F" w:rsidSect="00594768">
      <w:type w:val="continuous"/>
      <w:pgSz w:w="12240" w:h="15840"/>
      <w:pgMar w:top="1008" w:right="1152" w:bottom="1152" w:left="1152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2A31" w14:textId="77777777" w:rsidR="00990AE5" w:rsidRDefault="00990AE5">
      <w:pPr>
        <w:spacing w:after="0"/>
      </w:pPr>
      <w:r>
        <w:separator/>
      </w:r>
    </w:p>
  </w:endnote>
  <w:endnote w:type="continuationSeparator" w:id="0">
    <w:p w14:paraId="224EFA89" w14:textId="77777777" w:rsidR="00990AE5" w:rsidRDefault="00990A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02F0" w14:textId="78946B86" w:rsidR="004F104E" w:rsidRDefault="004F10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70EDE292" wp14:editId="3C21854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27025"/>
              <wp:effectExtent l="0" t="0" r="0" b="0"/>
              <wp:wrapNone/>
              <wp:docPr id="1926166746" name="Text Box 2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81020" w14:textId="201F4BBB" w:rsidR="004F104E" w:rsidRPr="004F104E" w:rsidRDefault="004F104E" w:rsidP="004F10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1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DE2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isco Confidential" style="position:absolute;left:0;text-align:left;margin-left:33pt;margin-top:0;width:84.2pt;height:25.75pt;z-index:25165619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" filled="f" stroked="f">
              <v:textbox style="mso-fit-shape-to-text:t" inset="0,0,20pt,15pt">
                <w:txbxContent>
                  <w:p w14:paraId="12C81020" w14:textId="201F4BBB" w:rsidR="004F104E" w:rsidRPr="004F104E" w:rsidRDefault="004F104E" w:rsidP="004F10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10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8E5E" w14:textId="2B294B00" w:rsidR="00E00467" w:rsidRDefault="004F10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A2F0EF2" wp14:editId="1204AEE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27025"/>
              <wp:effectExtent l="0" t="0" r="0" b="0"/>
              <wp:wrapNone/>
              <wp:docPr id="1404626449" name="Text Box 3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C550A" w14:textId="07370A86" w:rsidR="004F104E" w:rsidRPr="004F104E" w:rsidRDefault="004F104E" w:rsidP="004F10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1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F0E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isco Confidential" style="position:absolute;left:0;text-align:left;margin-left:33pt;margin-top:0;width:84.2pt;height:25.75pt;z-index:25165721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" filled="f" stroked="f">
              <v:textbox style="mso-fit-shape-to-text:t" inset="0,0,20pt,15pt">
                <w:txbxContent>
                  <w:p w14:paraId="0E5C550A" w14:textId="07370A86" w:rsidR="004F104E" w:rsidRPr="004F104E" w:rsidRDefault="004F104E" w:rsidP="004F10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10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5AB1">
      <w:t xml:space="preserve">Page </w:t>
    </w:r>
    <w:r w:rsidR="000D5AB1">
      <w:fldChar w:fldCharType="begin"/>
    </w:r>
    <w:r w:rsidR="000D5AB1">
      <w:instrText xml:space="preserve"> PAGE   \* MERGEFORMAT </w:instrText>
    </w:r>
    <w:r w:rsidR="000D5AB1">
      <w:fldChar w:fldCharType="separate"/>
    </w:r>
    <w:r w:rsidR="0076387D">
      <w:rPr>
        <w:noProof/>
      </w:rPr>
      <w:t>2</w:t>
    </w:r>
    <w:r w:rsidR="000D5AB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0100" w14:textId="4DE4E9BC" w:rsidR="004F104E" w:rsidRDefault="004F10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61E7BBB1" wp14:editId="7E5A31D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27025"/>
              <wp:effectExtent l="0" t="0" r="0" b="0"/>
              <wp:wrapNone/>
              <wp:docPr id="1663728376" name="Text Box 1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12818" w14:textId="3B0C07D2" w:rsidR="004F104E" w:rsidRPr="004F104E" w:rsidRDefault="004F104E" w:rsidP="004F10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1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7BB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isco Confidential" style="position:absolute;left:0;text-align:left;margin-left:33pt;margin-top:0;width:84.2pt;height:25.75pt;z-index:25165516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" filled="f" stroked="f">
              <v:textbox style="mso-fit-shape-to-text:t" inset="0,0,20pt,15pt">
                <w:txbxContent>
                  <w:p w14:paraId="48212818" w14:textId="3B0C07D2" w:rsidR="004F104E" w:rsidRPr="004F104E" w:rsidRDefault="004F104E" w:rsidP="004F10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10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E4BA" w14:textId="77777777" w:rsidR="00457F20" w:rsidRDefault="00457F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129F54" wp14:editId="5A77571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27025"/>
              <wp:effectExtent l="0" t="0" r="0" b="0"/>
              <wp:wrapNone/>
              <wp:docPr id="664268721" name="Text Box 2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2A9CB" w14:textId="77777777" w:rsidR="00457F20" w:rsidRPr="004F104E" w:rsidRDefault="00457F20" w:rsidP="004F10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1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29F5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Cisco Confidential" style="position:absolute;left:0;text-align:left;margin-left:33pt;margin-top:0;width:84.2pt;height:25.7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" filled="f" stroked="f">
              <v:textbox style="mso-fit-shape-to-text:t" inset="0,0,20pt,15pt">
                <w:txbxContent>
                  <w:p w14:paraId="5B22A9CB" w14:textId="77777777" w:rsidR="00457F20" w:rsidRPr="004F104E" w:rsidRDefault="00457F20" w:rsidP="004F10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10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C518" w14:textId="77777777" w:rsidR="00457F20" w:rsidRDefault="00457F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D4DE92" wp14:editId="516B4FA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27025"/>
              <wp:effectExtent l="0" t="0" r="0" b="0"/>
              <wp:wrapNone/>
              <wp:docPr id="1355141292" name="Text Box 3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51E0B" w14:textId="77777777" w:rsidR="00457F20" w:rsidRPr="004F104E" w:rsidRDefault="00457F20" w:rsidP="004F10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1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4DE9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Cisco Confidential" style="position:absolute;left:0;text-align:left;margin-left:33pt;margin-top:0;width:84.2pt;height:25.7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" filled="f" stroked="f">
              <v:textbox style="mso-fit-shape-to-text:t" inset="0,0,20pt,15pt">
                <w:txbxContent>
                  <w:p w14:paraId="2F551E0B" w14:textId="77777777" w:rsidR="00457F20" w:rsidRPr="004F104E" w:rsidRDefault="00457F20" w:rsidP="004F10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10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D95C" w14:textId="77777777" w:rsidR="00457F20" w:rsidRDefault="00457F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F7C4D4" wp14:editId="6A46AA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27025"/>
              <wp:effectExtent l="0" t="0" r="0" b="0"/>
              <wp:wrapNone/>
              <wp:docPr id="531370658" name="Text Box 1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B4728" w14:textId="77777777" w:rsidR="00457F20" w:rsidRPr="004F104E" w:rsidRDefault="00457F20" w:rsidP="004F104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10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C4D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Cisco Confidential" style="position:absolute;left:0;text-align:left;margin-left:33pt;margin-top:0;width:84.2pt;height:25.7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" filled="f" stroked="f">
              <v:textbox style="mso-fit-shape-to-text:t" inset="0,0,20pt,15pt">
                <w:txbxContent>
                  <w:p w14:paraId="1CDB4728" w14:textId="77777777" w:rsidR="00457F20" w:rsidRPr="004F104E" w:rsidRDefault="00457F20" w:rsidP="004F104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104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5079F" w14:textId="77777777" w:rsidR="00990AE5" w:rsidRDefault="00990AE5">
      <w:pPr>
        <w:spacing w:after="0"/>
      </w:pPr>
      <w:r>
        <w:separator/>
      </w:r>
    </w:p>
  </w:footnote>
  <w:footnote w:type="continuationSeparator" w:id="0">
    <w:p w14:paraId="6E115A9D" w14:textId="77777777" w:rsidR="00990AE5" w:rsidRDefault="00990A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667577C"/>
    <w:multiLevelType w:val="hybridMultilevel"/>
    <w:tmpl w:val="DCF8A1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15FB8"/>
    <w:multiLevelType w:val="hybridMultilevel"/>
    <w:tmpl w:val="CD6AFB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62606"/>
    <w:multiLevelType w:val="hybridMultilevel"/>
    <w:tmpl w:val="ECE2288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8090D1B"/>
    <w:multiLevelType w:val="hybridMultilevel"/>
    <w:tmpl w:val="D51C2B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922AF7"/>
    <w:multiLevelType w:val="hybridMultilevel"/>
    <w:tmpl w:val="F97819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D6834"/>
    <w:multiLevelType w:val="hybridMultilevel"/>
    <w:tmpl w:val="347037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C040D"/>
    <w:multiLevelType w:val="hybridMultilevel"/>
    <w:tmpl w:val="21A406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F43563"/>
    <w:multiLevelType w:val="hybridMultilevel"/>
    <w:tmpl w:val="1FEE5E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F6FC9"/>
    <w:multiLevelType w:val="hybridMultilevel"/>
    <w:tmpl w:val="8D22B7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A25671"/>
    <w:multiLevelType w:val="hybridMultilevel"/>
    <w:tmpl w:val="EA1494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3020FE"/>
    <w:multiLevelType w:val="hybridMultilevel"/>
    <w:tmpl w:val="A2E000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AA6ACE"/>
    <w:multiLevelType w:val="hybridMultilevel"/>
    <w:tmpl w:val="DA766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B0900"/>
    <w:multiLevelType w:val="hybridMultilevel"/>
    <w:tmpl w:val="2CA639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0E27E9"/>
    <w:multiLevelType w:val="hybridMultilevel"/>
    <w:tmpl w:val="8CDE99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6965CD"/>
    <w:multiLevelType w:val="hybridMultilevel"/>
    <w:tmpl w:val="7EBC74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94B24"/>
    <w:multiLevelType w:val="hybridMultilevel"/>
    <w:tmpl w:val="DA0215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1C2697"/>
    <w:multiLevelType w:val="hybridMultilevel"/>
    <w:tmpl w:val="B60C8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52B42"/>
    <w:multiLevelType w:val="multilevel"/>
    <w:tmpl w:val="381014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BE307E2"/>
    <w:multiLevelType w:val="hybridMultilevel"/>
    <w:tmpl w:val="BDD2A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81407024">
    <w:abstractNumId w:val="9"/>
  </w:num>
  <w:num w:numId="2" w16cid:durableId="1037388159">
    <w:abstractNumId w:val="9"/>
  </w:num>
  <w:num w:numId="3" w16cid:durableId="756097019">
    <w:abstractNumId w:val="8"/>
  </w:num>
  <w:num w:numId="4" w16cid:durableId="2107916854">
    <w:abstractNumId w:val="8"/>
  </w:num>
  <w:num w:numId="5" w16cid:durableId="358552144">
    <w:abstractNumId w:val="7"/>
  </w:num>
  <w:num w:numId="6" w16cid:durableId="1750426614">
    <w:abstractNumId w:val="6"/>
  </w:num>
  <w:num w:numId="7" w16cid:durableId="875240635">
    <w:abstractNumId w:val="5"/>
  </w:num>
  <w:num w:numId="8" w16cid:durableId="1518544685">
    <w:abstractNumId w:val="4"/>
  </w:num>
  <w:num w:numId="9" w16cid:durableId="706881223">
    <w:abstractNumId w:val="3"/>
  </w:num>
  <w:num w:numId="10" w16cid:durableId="1592734066">
    <w:abstractNumId w:val="2"/>
  </w:num>
  <w:num w:numId="11" w16cid:durableId="1140731864">
    <w:abstractNumId w:val="1"/>
  </w:num>
  <w:num w:numId="12" w16cid:durableId="715351753">
    <w:abstractNumId w:val="0"/>
  </w:num>
  <w:num w:numId="13" w16cid:durableId="1174488956">
    <w:abstractNumId w:val="18"/>
  </w:num>
  <w:num w:numId="14" w16cid:durableId="1983540186">
    <w:abstractNumId w:val="31"/>
  </w:num>
  <w:num w:numId="15" w16cid:durableId="1472477561">
    <w:abstractNumId w:val="29"/>
  </w:num>
  <w:num w:numId="16" w16cid:durableId="632373446">
    <w:abstractNumId w:val="10"/>
  </w:num>
  <w:num w:numId="17" w16cid:durableId="1647785014">
    <w:abstractNumId w:val="30"/>
  </w:num>
  <w:num w:numId="18" w16cid:durableId="629167147">
    <w:abstractNumId w:val="16"/>
  </w:num>
  <w:num w:numId="19" w16cid:durableId="1763643273">
    <w:abstractNumId w:val="19"/>
  </w:num>
  <w:num w:numId="20" w16cid:durableId="779109588">
    <w:abstractNumId w:val="24"/>
  </w:num>
  <w:num w:numId="21" w16cid:durableId="618217701">
    <w:abstractNumId w:val="27"/>
  </w:num>
  <w:num w:numId="22" w16cid:durableId="1235050698">
    <w:abstractNumId w:val="20"/>
  </w:num>
  <w:num w:numId="23" w16cid:durableId="180897186">
    <w:abstractNumId w:val="22"/>
  </w:num>
  <w:num w:numId="24" w16cid:durableId="453987520">
    <w:abstractNumId w:val="21"/>
  </w:num>
  <w:num w:numId="25" w16cid:durableId="1640768865">
    <w:abstractNumId w:val="28"/>
  </w:num>
  <w:num w:numId="26" w16cid:durableId="536431512">
    <w:abstractNumId w:val="17"/>
  </w:num>
  <w:num w:numId="27" w16cid:durableId="2146391549">
    <w:abstractNumId w:val="13"/>
  </w:num>
  <w:num w:numId="28" w16cid:durableId="1922107214">
    <w:abstractNumId w:val="25"/>
  </w:num>
  <w:num w:numId="29" w16cid:durableId="1171800017">
    <w:abstractNumId w:val="26"/>
  </w:num>
  <w:num w:numId="30" w16cid:durableId="568155976">
    <w:abstractNumId w:val="12"/>
  </w:num>
  <w:num w:numId="31" w16cid:durableId="1138844167">
    <w:abstractNumId w:val="14"/>
  </w:num>
  <w:num w:numId="32" w16cid:durableId="188840171">
    <w:abstractNumId w:val="15"/>
  </w:num>
  <w:num w:numId="33" w16cid:durableId="1399088725">
    <w:abstractNumId w:val="11"/>
  </w:num>
  <w:num w:numId="34" w16cid:durableId="6112033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D5"/>
    <w:rsid w:val="000001D9"/>
    <w:rsid w:val="00021CC1"/>
    <w:rsid w:val="000246A3"/>
    <w:rsid w:val="0003616B"/>
    <w:rsid w:val="00090E60"/>
    <w:rsid w:val="000C24D5"/>
    <w:rsid w:val="000C3453"/>
    <w:rsid w:val="000C62AD"/>
    <w:rsid w:val="000C64CB"/>
    <w:rsid w:val="000D5AB1"/>
    <w:rsid w:val="000E27D6"/>
    <w:rsid w:val="0010351E"/>
    <w:rsid w:val="00107513"/>
    <w:rsid w:val="001178BB"/>
    <w:rsid w:val="00117B40"/>
    <w:rsid w:val="00121BDF"/>
    <w:rsid w:val="00153358"/>
    <w:rsid w:val="001653DF"/>
    <w:rsid w:val="00180C6D"/>
    <w:rsid w:val="001A34DB"/>
    <w:rsid w:val="001B0A98"/>
    <w:rsid w:val="001B403A"/>
    <w:rsid w:val="001E3904"/>
    <w:rsid w:val="00200744"/>
    <w:rsid w:val="002045EB"/>
    <w:rsid w:val="00220122"/>
    <w:rsid w:val="002202D5"/>
    <w:rsid w:val="00226227"/>
    <w:rsid w:val="0023281B"/>
    <w:rsid w:val="002800E1"/>
    <w:rsid w:val="00293B83"/>
    <w:rsid w:val="00293F1B"/>
    <w:rsid w:val="002B1E9F"/>
    <w:rsid w:val="00302A2C"/>
    <w:rsid w:val="00316A47"/>
    <w:rsid w:val="003350C1"/>
    <w:rsid w:val="003743DB"/>
    <w:rsid w:val="00381669"/>
    <w:rsid w:val="003B0580"/>
    <w:rsid w:val="004300F5"/>
    <w:rsid w:val="004510DF"/>
    <w:rsid w:val="00457F20"/>
    <w:rsid w:val="00475258"/>
    <w:rsid w:val="0048124E"/>
    <w:rsid w:val="0049590F"/>
    <w:rsid w:val="0049691B"/>
    <w:rsid w:val="004B2D42"/>
    <w:rsid w:val="004C2CF5"/>
    <w:rsid w:val="004C6B7C"/>
    <w:rsid w:val="004D79E4"/>
    <w:rsid w:val="004F05BE"/>
    <w:rsid w:val="004F104E"/>
    <w:rsid w:val="004F625A"/>
    <w:rsid w:val="00506261"/>
    <w:rsid w:val="00506B72"/>
    <w:rsid w:val="0052105A"/>
    <w:rsid w:val="00522ABA"/>
    <w:rsid w:val="0053005C"/>
    <w:rsid w:val="00544DFE"/>
    <w:rsid w:val="00555600"/>
    <w:rsid w:val="00592D78"/>
    <w:rsid w:val="00594768"/>
    <w:rsid w:val="005951F0"/>
    <w:rsid w:val="005C6D1E"/>
    <w:rsid w:val="005D598F"/>
    <w:rsid w:val="00600DE2"/>
    <w:rsid w:val="00611880"/>
    <w:rsid w:val="00646DF6"/>
    <w:rsid w:val="006601A0"/>
    <w:rsid w:val="00673C35"/>
    <w:rsid w:val="00680FDB"/>
    <w:rsid w:val="00683B3C"/>
    <w:rsid w:val="006860A1"/>
    <w:rsid w:val="006A3CE7"/>
    <w:rsid w:val="006C101D"/>
    <w:rsid w:val="006E05D6"/>
    <w:rsid w:val="006F4D41"/>
    <w:rsid w:val="00735AEE"/>
    <w:rsid w:val="007628E2"/>
    <w:rsid w:val="0076387D"/>
    <w:rsid w:val="00774552"/>
    <w:rsid w:val="00775392"/>
    <w:rsid w:val="007A3249"/>
    <w:rsid w:val="007B5D5D"/>
    <w:rsid w:val="007B7CC5"/>
    <w:rsid w:val="007D3541"/>
    <w:rsid w:val="00807DD2"/>
    <w:rsid w:val="008151AE"/>
    <w:rsid w:val="00842C2E"/>
    <w:rsid w:val="00846488"/>
    <w:rsid w:val="00870272"/>
    <w:rsid w:val="0089112E"/>
    <w:rsid w:val="008B4CF2"/>
    <w:rsid w:val="008C0333"/>
    <w:rsid w:val="008D5353"/>
    <w:rsid w:val="008D56DB"/>
    <w:rsid w:val="008D5B7F"/>
    <w:rsid w:val="008E1EC0"/>
    <w:rsid w:val="008F15C5"/>
    <w:rsid w:val="008F164A"/>
    <w:rsid w:val="00930287"/>
    <w:rsid w:val="00943072"/>
    <w:rsid w:val="00952C19"/>
    <w:rsid w:val="00965D17"/>
    <w:rsid w:val="00990AE5"/>
    <w:rsid w:val="009D5080"/>
    <w:rsid w:val="00A026B7"/>
    <w:rsid w:val="00A1363B"/>
    <w:rsid w:val="00A17BAF"/>
    <w:rsid w:val="00A27383"/>
    <w:rsid w:val="00A36DDC"/>
    <w:rsid w:val="00A46ECC"/>
    <w:rsid w:val="00A736B0"/>
    <w:rsid w:val="00A961F6"/>
    <w:rsid w:val="00AB6FD5"/>
    <w:rsid w:val="00AC3DAA"/>
    <w:rsid w:val="00AC5D55"/>
    <w:rsid w:val="00AE76DE"/>
    <w:rsid w:val="00AF144D"/>
    <w:rsid w:val="00B16AB7"/>
    <w:rsid w:val="00B23F15"/>
    <w:rsid w:val="00B26925"/>
    <w:rsid w:val="00B34D3C"/>
    <w:rsid w:val="00B4291D"/>
    <w:rsid w:val="00B81BB9"/>
    <w:rsid w:val="00BA157C"/>
    <w:rsid w:val="00BA333D"/>
    <w:rsid w:val="00BC01F7"/>
    <w:rsid w:val="00BD32F0"/>
    <w:rsid w:val="00BE6B25"/>
    <w:rsid w:val="00BF0861"/>
    <w:rsid w:val="00C3085B"/>
    <w:rsid w:val="00C65568"/>
    <w:rsid w:val="00C7663F"/>
    <w:rsid w:val="00C808D0"/>
    <w:rsid w:val="00C83E3C"/>
    <w:rsid w:val="00CB20EA"/>
    <w:rsid w:val="00CB5B11"/>
    <w:rsid w:val="00CC0E19"/>
    <w:rsid w:val="00CE3C9A"/>
    <w:rsid w:val="00D02A74"/>
    <w:rsid w:val="00D10EED"/>
    <w:rsid w:val="00D65494"/>
    <w:rsid w:val="00D905F1"/>
    <w:rsid w:val="00D958D3"/>
    <w:rsid w:val="00DA77A3"/>
    <w:rsid w:val="00DB7025"/>
    <w:rsid w:val="00DC7E65"/>
    <w:rsid w:val="00DE7B99"/>
    <w:rsid w:val="00DF56DD"/>
    <w:rsid w:val="00DF6C13"/>
    <w:rsid w:val="00E00467"/>
    <w:rsid w:val="00E1327D"/>
    <w:rsid w:val="00E561BA"/>
    <w:rsid w:val="00E56DAF"/>
    <w:rsid w:val="00E63F49"/>
    <w:rsid w:val="00E715C2"/>
    <w:rsid w:val="00E833CA"/>
    <w:rsid w:val="00EC0595"/>
    <w:rsid w:val="00EC609E"/>
    <w:rsid w:val="00EE4EA5"/>
    <w:rsid w:val="00F00750"/>
    <w:rsid w:val="00F179D6"/>
    <w:rsid w:val="00F27687"/>
    <w:rsid w:val="00F517E0"/>
    <w:rsid w:val="00F80F86"/>
    <w:rsid w:val="00F94F37"/>
    <w:rsid w:val="00FC3125"/>
    <w:rsid w:val="00FD5D7F"/>
    <w:rsid w:val="00FF020E"/>
    <w:rsid w:val="00FF2875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5919"/>
  <w15:chartTrackingRefBased/>
  <w15:docId w15:val="{AA0828A4-2FC6-471B-B304-54306313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FE"/>
  </w:style>
  <w:style w:type="paragraph" w:styleId="Heading1">
    <w:name w:val="heading 1"/>
    <w:basedOn w:val="Normal"/>
    <w:next w:val="Normal"/>
    <w:link w:val="Heading1Char"/>
    <w:uiPriority w:val="9"/>
    <w:qFormat/>
    <w:rsid w:val="00544DFE"/>
    <w:pPr>
      <w:keepNext/>
      <w:keepLines/>
      <w:pBdr>
        <w:bottom w:val="single" w:sz="4" w:space="1" w:color="39A5B7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A7B88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DF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A7B88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DF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DF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DF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DF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DF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DF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DF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4D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7B88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544DFE"/>
    <w:rPr>
      <w:rFonts w:asciiTheme="majorHAnsi" w:eastAsiaTheme="majorEastAsia" w:hAnsiTheme="majorHAnsi" w:cstheme="majorBidi"/>
      <w:color w:val="2A7B88" w:themeColor="accent1" w:themeShade="BF"/>
      <w:spacing w:val="-7"/>
      <w:sz w:val="80"/>
      <w:szCs w:val="80"/>
    </w:rPr>
  </w:style>
  <w:style w:type="paragraph" w:styleId="Date">
    <w:name w:val="Date"/>
    <w:basedOn w:val="Normal"/>
    <w:next w:val="Address"/>
    <w:link w:val="DateChar"/>
    <w:uiPriority w:val="2"/>
    <w:unhideWhenUsed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eChar">
    <w:name w:val="Date Char"/>
    <w:basedOn w:val="DefaultParagraphFont"/>
    <w:link w:val="Date"/>
    <w:uiPriority w:val="2"/>
    <w:rsid w:val="00673C35"/>
    <w:rPr>
      <w:b/>
      <w:bCs/>
      <w:color w:val="0D0D0D" w:themeColor="text1" w:themeTint="F2"/>
    </w:rPr>
  </w:style>
  <w:style w:type="paragraph" w:customStyle="1" w:styleId="Address">
    <w:name w:val="Address"/>
    <w:basedOn w:val="Normal"/>
    <w:next w:val="Salutation"/>
    <w:uiPriority w:val="3"/>
    <w:rsid w:val="00965D17"/>
    <w:pPr>
      <w:spacing w:line="336" w:lineRule="auto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D5AB1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0D5AB1"/>
    <w:rPr>
      <w:rFonts w:eastAsiaTheme="minorEastAsia"/>
      <w:color w:val="2A7B88" w:themeColor="accent1" w:themeShade="BF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SalutationChar">
    <w:name w:val="Salutation Char"/>
    <w:basedOn w:val="DefaultParagraphFont"/>
    <w:link w:val="Salutation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Closing">
    <w:name w:val="Closing"/>
    <w:basedOn w:val="Normal"/>
    <w:next w:val="Signature"/>
    <w:link w:val="ClosingChar"/>
    <w:uiPriority w:val="5"/>
    <w:unhideWhenUsed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ClosingChar">
    <w:name w:val="Closing Char"/>
    <w:basedOn w:val="DefaultParagraphFont"/>
    <w:link w:val="Closing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Signature">
    <w:name w:val="Signature"/>
    <w:basedOn w:val="Normal"/>
    <w:next w:val="Normal"/>
    <w:link w:val="SignatureChar"/>
    <w:uiPriority w:val="6"/>
    <w:unhideWhenUsed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SignatureChar">
    <w:name w:val="Signature Char"/>
    <w:basedOn w:val="DefaultParagraphFont"/>
    <w:link w:val="Signature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5AB1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5AB1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544DFE"/>
    <w:rPr>
      <w:rFonts w:asciiTheme="majorHAnsi" w:eastAsiaTheme="majorEastAsia" w:hAnsiTheme="majorHAnsi" w:cstheme="majorBidi"/>
      <w:color w:val="2A7B88" w:themeColor="accent1" w:themeShade="BF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DF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DF56DD"/>
    <w:rPr>
      <w:color w:val="3A3836" w:themeColor="background2" w:themeShade="40"/>
    </w:rPr>
  </w:style>
  <w:style w:type="character" w:customStyle="1" w:styleId="SubtitleChar">
    <w:name w:val="Subtitle Char"/>
    <w:basedOn w:val="DefaultParagraphFont"/>
    <w:link w:val="Subtitle"/>
    <w:uiPriority w:val="11"/>
    <w:rsid w:val="00544DF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DF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9A5B7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DFE"/>
    <w:rPr>
      <w:rFonts w:asciiTheme="majorHAnsi" w:eastAsiaTheme="majorEastAsia" w:hAnsiTheme="majorHAnsi" w:cstheme="majorBidi"/>
      <w:color w:val="39A5B7" w:themeColor="accent1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544DFE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544DFE"/>
    <w:rPr>
      <w:b/>
      <w:bCs/>
      <w:smallCaps/>
      <w:u w:val="single"/>
    </w:rPr>
  </w:style>
  <w:style w:type="paragraph" w:styleId="BlockText">
    <w:name w:val="Block Text"/>
    <w:basedOn w:val="Normal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character" w:styleId="Hyperlink">
    <w:name w:val="Hyperlink"/>
    <w:basedOn w:val="DefaultParagraphFont"/>
    <w:uiPriority w:val="99"/>
    <w:unhideWhenUsed/>
    <w:rsid w:val="00DF56DD"/>
    <w:rPr>
      <w:color w:val="2A7B88" w:themeColor="accent1" w:themeShade="B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F56DD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F56DD"/>
    <w:rPr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F56DD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F56DD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36B0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F56DD"/>
    <w:rPr>
      <w:rFonts w:ascii="Segoe UI" w:hAnsi="Segoe UI" w:cs="Segoe UI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DFE"/>
    <w:rPr>
      <w:rFonts w:asciiTheme="majorHAnsi" w:eastAsiaTheme="majorEastAsia" w:hAnsiTheme="majorHAnsi" w:cstheme="majorBidi"/>
      <w:color w:val="2A7B88" w:themeColor="accent1" w:themeShade="BF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DF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DF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4DF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B0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6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6B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6B0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36B0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36B0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36B0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736B0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36B0"/>
    <w:pPr>
      <w:spacing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36B0"/>
    <w:rPr>
      <w:rFonts w:ascii="Consolas" w:hAnsi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C24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6FD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44DF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DF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DF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DF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DF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544DFE"/>
    <w:rPr>
      <w:b/>
      <w:bCs/>
    </w:rPr>
  </w:style>
  <w:style w:type="character" w:styleId="Emphasis">
    <w:name w:val="Emphasis"/>
    <w:basedOn w:val="DefaultParagraphFont"/>
    <w:uiPriority w:val="20"/>
    <w:qFormat/>
    <w:rsid w:val="00544DFE"/>
    <w:rPr>
      <w:i/>
      <w:iCs/>
    </w:rPr>
  </w:style>
  <w:style w:type="paragraph" w:styleId="NoSpacing">
    <w:name w:val="No Spacing"/>
    <w:uiPriority w:val="1"/>
    <w:qFormat/>
    <w:rsid w:val="00544D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44DF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4DFE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44DFE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544DFE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544D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D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s://namitamekala.wixsite.com/projects" TargetMode="External"/><Relationship Id="rId4" Type="http://schemas.openxmlformats.org/officeDocument/2006/relationships/styles" Target="styles.xml"/><Relationship Id="rId9" Type="http://schemas.openxmlformats.org/officeDocument/2006/relationships/hyperlink" Target="mailto:namita.mekala@gmail.com" TargetMode="Externa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mita%20Mekala\AppData\Roaming\Microsoft\Templates\Cover%20letter%20(blue).dotx" TargetMode="External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>Date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DB7D6A-9254-43CA-8F5C-2DE33A5594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f49a32-fde3-48a5-9266-b5b0972a22dc}" enabled="1" method="Standard" siteId="{5ae1af62-9505-4097-a69a-c1553ef7840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C:\Users\Namita Mekala\AppData\Roaming\Microsoft\Templates\Cover letter (blue).dotx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Namita Mekala</dc:creator>
  <cp:keywords/>
  <dc:description/>
  <cp:lastModifiedBy>Namita Mekala (nammekal)</cp:lastModifiedBy>
  <cp:revision>2</cp:revision>
  <cp:lastPrinted>2020-10-11T18:55:00Z</cp:lastPrinted>
  <dcterms:created xsi:type="dcterms:W3CDTF">2026-03-13T00:49:00Z</dcterms:created>
  <dcterms:modified xsi:type="dcterms:W3CDTF">2026-03-13T00:49:00Z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632a7af8,72cef8da,53b8e611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Cisco Confidential</vt:lpwstr>
  </property>
</Properties>
</file>